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45D" w:rsidRDefault="003A145D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3A145D" w:rsidRDefault="003A145D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3A145D" w:rsidRDefault="003A145D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line id="Straight Connector 3" o:spid="_x0000_s1026" style="position:absolute;z-index:251657216;visibility:visibl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7" type="#_x0000_t32" style="position:absolute;margin-left:431.45pt;margin-top:.3pt;width:150pt;height:0;z-index:251656192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3A145D" w:rsidRDefault="003A145D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AutoShape 5" o:spid="_x0000_s1028" type="#_x0000_t32" style="position:absolute;left:0;text-align:left;margin-left:79.7pt;margin-top:-.35pt;width:135.75pt;height:0;z-index:251655168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3A145D" w:rsidRDefault="003A145D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3A145D" w:rsidRDefault="003A145D">
      <w:pPr>
        <w:jc w:val="center"/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3A145D" w:rsidRDefault="003A145D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 xml:space="preserve">   - 201</w:t>
      </w:r>
    </w:p>
    <w:p w:rsidR="003A145D" w:rsidRDefault="003A145D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Pr="00993996">
        <w:rPr>
          <w:rFonts w:ascii="Times New Roman" w:hAnsi="Times New Roman"/>
          <w:sz w:val="26"/>
          <w:szCs w:val="26"/>
          <w:lang w:val="vi-VN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 w:rsidRPr="00993996">
        <w:rPr>
          <w:rFonts w:ascii="Times New Roman" w:hAnsi="Times New Roman"/>
          <w:sz w:val="26"/>
          <w:szCs w:val="26"/>
          <w:lang w:val="vi-VN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3A145D" w:rsidRDefault="003A145D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3A145D" w:rsidRPr="00993996" w:rsidRDefault="003A145D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3A145D" w:rsidRPr="00993996" w:rsidRDefault="003A145D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8"/>
        <w:gridCol w:w="3240"/>
        <w:gridCol w:w="990"/>
        <w:gridCol w:w="900"/>
        <w:gridCol w:w="8100"/>
      </w:tblGrid>
      <w:tr w:rsidR="003A145D" w:rsidTr="002635FB"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3A145D" w:rsidTr="00993996">
        <w:trPr>
          <w:trHeight w:val="460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3A145D" w:rsidRPr="002635FB" w:rsidRDefault="003A14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11/09/2017 – 15/09/2017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3A145D" w:rsidRPr="002635FB" w:rsidRDefault="003A145D" w:rsidP="00DB03EF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Chương trình học giáo dục thể chất và các quy định</w:t>
            </w:r>
          </w:p>
        </w:tc>
      </w:tr>
      <w:tr w:rsidR="003A145D" w:rsidTr="00993996">
        <w:trPr>
          <w:trHeight w:val="524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18/09/2017 – 23/09/2017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993996" w:rsidRDefault="003A145D" w:rsidP="0077373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yõ thuaät</w:t>
            </w: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chạy cự ly ngắn</w:t>
            </w:r>
          </w:p>
        </w:tc>
      </w:tr>
      <w:tr w:rsidR="003A145D" w:rsidTr="00993996">
        <w:trPr>
          <w:trHeight w:val="532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25/09/2017 – 30/09/2017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</w:t>
            </w:r>
          </w:p>
        </w:tc>
      </w:tr>
      <w:tr w:rsidR="003A145D" w:rsidTr="00993996">
        <w:trPr>
          <w:trHeight w:val="540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02/10/2017 – 07/10/2017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993996" w:rsidRDefault="003A145D" w:rsidP="002635FB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446E2A" w:rsidRDefault="003A145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</w:tc>
      </w:tr>
      <w:tr w:rsidR="003A145D" w:rsidTr="00993996">
        <w:trPr>
          <w:trHeight w:val="520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09/10/2017 – 14/10/2017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993996" w:rsidRDefault="003A145D" w:rsidP="002635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3A145D" w:rsidTr="00993996">
        <w:trPr>
          <w:trHeight w:val="528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16/10/2017 – 21/10/2017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</w:t>
            </w:r>
          </w:p>
        </w:tc>
      </w:tr>
      <w:tr w:rsidR="003A145D" w:rsidTr="00993996">
        <w:trPr>
          <w:trHeight w:val="536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23/10/2017 – 28/10/2017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2635FB">
              <w:rPr>
                <w:rFonts w:ascii="Times New Roman" w:hAnsi="Times New Roman"/>
              </w:rPr>
              <w:t>ể</w:t>
            </w:r>
            <w:r w:rsidRPr="002635FB">
              <w:rPr>
                <w:rFonts w:ascii="Times New Roman" w:hAnsi="Times New Roman"/>
                <w:lang w:val="vi-VN"/>
              </w:rPr>
              <w:t>m tra</w:t>
            </w:r>
          </w:p>
        </w:tc>
      </w:tr>
      <w:tr w:rsidR="003A145D" w:rsidTr="00993996">
        <w:trPr>
          <w:trHeight w:val="516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30/10/2017 – 04/11/2017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ng</w:t>
            </w:r>
            <w:r w:rsidRPr="002635FB">
              <w:rPr>
                <w:rFonts w:ascii="Times New Roman" w:hAnsi="Times New Roman"/>
                <w:lang w:val="vi-VN"/>
              </w:rPr>
              <w:t>ồi</w:t>
            </w:r>
          </w:p>
        </w:tc>
      </w:tr>
      <w:tr w:rsidR="003A145D" w:rsidTr="00993996">
        <w:trPr>
          <w:trHeight w:val="523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06/11/2017 – 11/11/2017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78609A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</w:t>
            </w:r>
          </w:p>
        </w:tc>
      </w:tr>
      <w:tr w:rsidR="003A145D" w:rsidTr="00993996">
        <w:trPr>
          <w:trHeight w:val="545"/>
        </w:trPr>
        <w:tc>
          <w:tcPr>
            <w:tcW w:w="1188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13/11/2017 – 18/11/2017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2635F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>ết thúc</w:t>
            </w:r>
          </w:p>
        </w:tc>
      </w:tr>
    </w:tbl>
    <w:p w:rsidR="003A145D" w:rsidRPr="003A3670" w:rsidRDefault="003A145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chú: Giáo viên làm 4 bản: Nộp P.TS-ĐT (1 bản); Khoa KHCB (1 bản); Tổ trưởng (1 bản) và Giáo viên (1 bản)</w:t>
      </w:r>
    </w:p>
    <w:p w:rsidR="003A145D" w:rsidRPr="00073DE7" w:rsidRDefault="003A145D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3A145D" w:rsidRDefault="003A145D" w:rsidP="00993996">
      <w:pPr>
        <w:ind w:left="8640" w:firstLine="720"/>
        <w:rPr>
          <w:rFonts w:ascii="Times New Roman" w:hAnsi="Times New Roman"/>
          <w:i/>
          <w:sz w:val="26"/>
          <w:szCs w:val="26"/>
          <w:lang w:val="vi-VN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 xml:space="preserve">Tp. Hồ Chí Minh, ngày  </w:t>
      </w:r>
      <w:r w:rsidRPr="00993996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Pr="00073DE7">
        <w:rPr>
          <w:rFonts w:ascii="Times New Roman" w:hAnsi="Times New Roman"/>
          <w:i/>
          <w:sz w:val="26"/>
          <w:szCs w:val="26"/>
          <w:lang w:val="vi-VN"/>
        </w:rPr>
        <w:t xml:space="preserve">  tháng     năm 201</w:t>
      </w:r>
    </w:p>
    <w:p w:rsidR="003A145D" w:rsidRDefault="003A145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Pr="00993996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BỘ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MÔN                         </w:t>
      </w:r>
      <w:r w:rsidRPr="00993996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GIẢNG VIÊN</w:t>
      </w:r>
    </w:p>
    <w:p w:rsidR="003A145D" w:rsidRDefault="003A145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A145D" w:rsidRDefault="003A145D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3A145D" w:rsidRDefault="003A145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A145D" w:rsidRDefault="003A145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A145D" w:rsidRPr="00773730" w:rsidRDefault="003A145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 w:rsidRPr="00993996">
        <w:rPr>
          <w:rFonts w:ascii="Times New Roman" w:hAnsi="Times New Roman"/>
          <w:b/>
          <w:sz w:val="26"/>
          <w:szCs w:val="26"/>
          <w:lang w:val="vi-VN"/>
        </w:rPr>
        <w:t xml:space="preserve">      </w:t>
      </w:r>
      <w:r>
        <w:rPr>
          <w:rFonts w:ascii="Times New Roman" w:hAnsi="Times New Roman"/>
          <w:b/>
          <w:sz w:val="26"/>
          <w:szCs w:val="26"/>
        </w:rPr>
        <w:t>Lê Thái Hùng</w:t>
      </w:r>
    </w:p>
    <w:p w:rsidR="003A145D" w:rsidRPr="00444468" w:rsidRDefault="003A145D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3A145D" w:rsidRPr="00444468" w:rsidRDefault="003A145D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</w:t>
      </w: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>
      <w:pPr>
        <w:rPr>
          <w:rFonts w:ascii="Times New Roman" w:hAnsi="Times New Roman"/>
          <w:b/>
          <w:sz w:val="26"/>
          <w:szCs w:val="26"/>
        </w:rPr>
      </w:pPr>
    </w:p>
    <w:p w:rsidR="003A145D" w:rsidRDefault="003A145D" w:rsidP="00D87429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</w:t>
      </w:r>
      <w:r>
        <w:rPr>
          <w:rFonts w:ascii="Times New Roman" w:hAnsi="Times New Roman"/>
          <w:sz w:val="26"/>
          <w:szCs w:val="26"/>
        </w:rPr>
        <w:t xml:space="preserve">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  <w:b/>
              <w:sz w:val="26"/>
              <w:szCs w:val="26"/>
            </w:rPr>
            <w:t>NAM</w:t>
          </w:r>
        </w:smartTag>
      </w:smartTag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3A145D" w:rsidRDefault="003A145D" w:rsidP="00D87429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3A145D" w:rsidRDefault="003A145D" w:rsidP="00D87429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noProof/>
        </w:rPr>
        <w:pict>
          <v:line id="_x0000_s1029" style="position:absolute;z-index:251660288;visibility:visible" from="424.1pt,.85pt" to="585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"/>
        </w:pict>
      </w:r>
      <w:r>
        <w:rPr>
          <w:noProof/>
        </w:rPr>
        <w:pict>
          <v:shape id="_x0000_s1030" type="#_x0000_t32" style="position:absolute;margin-left:431.45pt;margin-top:.3pt;width:150pt;height:0;z-index:251659264" o:gfxdata="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8g1vNdIAAAAGAQAADwAAAAAAAAABACAAAAAiAAAAZHJzL2Rvd25yZXYueG1sUEsBAhQAFAAAAAgA&#10;h07iQGldXCK5AQAAZAMAAA4AAAAAAAAAAQAgAAAAIQEAAGRycy9lMm9Eb2MueG1sUEsFBgAAAAAG&#10;AAYAWQEAAEwFAAAAAA==&#10;"/>
        </w:pic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3A145D" w:rsidRDefault="003A145D" w:rsidP="00D8742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 id="_x0000_s1031" type="#_x0000_t32" style="position:absolute;left:0;text-align:left;margin-left:79.7pt;margin-top:-.35pt;width:135.75pt;height:0;z-index:25165824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/>
        </w:pict>
      </w:r>
    </w:p>
    <w:p w:rsidR="003A145D" w:rsidRDefault="003A145D" w:rsidP="00D87429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3A145D" w:rsidRDefault="003A145D" w:rsidP="00D87429">
      <w:pPr>
        <w:jc w:val="center"/>
        <w:rPr>
          <w:rFonts w:ascii="Times New Roman" w:hAnsi="Times New Roman"/>
          <w:b/>
          <w:sz w:val="26"/>
          <w:szCs w:val="26"/>
        </w:rPr>
      </w:pPr>
    </w:p>
    <w:p w:rsidR="003A145D" w:rsidRDefault="003A145D" w:rsidP="00D8742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Lớp dạy:  </w:t>
      </w:r>
    </w:p>
    <w:p w:rsidR="003A145D" w:rsidRDefault="003A145D" w:rsidP="00D87429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Năm học: 201</w:t>
      </w:r>
      <w:r>
        <w:rPr>
          <w:rFonts w:ascii="Times New Roman" w:hAnsi="Times New Roman"/>
          <w:sz w:val="26"/>
          <w:szCs w:val="26"/>
          <w:lang w:val="vi-VN"/>
        </w:rPr>
        <w:t xml:space="preserve">.. </w:t>
      </w:r>
      <w:r>
        <w:rPr>
          <w:rFonts w:ascii="Times New Roman" w:hAnsi="Times New Roman"/>
          <w:sz w:val="26"/>
          <w:szCs w:val="26"/>
        </w:rPr>
        <w:t xml:space="preserve">   - 201</w:t>
      </w:r>
    </w:p>
    <w:p w:rsidR="003A145D" w:rsidRDefault="003A145D" w:rsidP="00D87429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Pr="00993996">
        <w:rPr>
          <w:rFonts w:ascii="Times New Roman" w:hAnsi="Times New Roman"/>
          <w:sz w:val="26"/>
          <w:szCs w:val="26"/>
          <w:lang w:val="vi-VN"/>
        </w:rPr>
        <w:t>26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Số tiết lý thuyết: </w:t>
      </w:r>
      <w:r w:rsidRPr="00993996">
        <w:rPr>
          <w:rFonts w:ascii="Times New Roman" w:hAnsi="Times New Roman"/>
          <w:sz w:val="26"/>
          <w:szCs w:val="26"/>
          <w:lang w:val="vi-VN"/>
        </w:rPr>
        <w:t xml:space="preserve">  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3A145D" w:rsidRDefault="003A145D" w:rsidP="00D87429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3A145D" w:rsidRPr="00993996" w:rsidRDefault="003A145D" w:rsidP="00D87429">
      <w:pPr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3A145D" w:rsidRPr="00993996" w:rsidRDefault="003A145D" w:rsidP="00D87429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88"/>
        <w:gridCol w:w="3240"/>
        <w:gridCol w:w="990"/>
        <w:gridCol w:w="900"/>
        <w:gridCol w:w="8100"/>
      </w:tblGrid>
      <w:tr w:rsidR="003A145D" w:rsidTr="003D7699"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3A145D" w:rsidTr="003D7699">
        <w:trPr>
          <w:trHeight w:val="460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3A145D" w:rsidRPr="002635FB" w:rsidRDefault="003A145D" w:rsidP="00D874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Chương trình học giáo dục thể chất và các quy định</w:t>
            </w:r>
          </w:p>
        </w:tc>
      </w:tr>
      <w:tr w:rsidR="003A145D" w:rsidTr="003D7699">
        <w:trPr>
          <w:trHeight w:val="524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993996" w:rsidRDefault="003A145D" w:rsidP="003D7699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yõ thuaät</w:t>
            </w: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chạy cự ly ngắn</w:t>
            </w:r>
          </w:p>
        </w:tc>
      </w:tr>
      <w:tr w:rsidR="003A145D" w:rsidTr="003D7699">
        <w:trPr>
          <w:trHeight w:val="532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</w:t>
            </w:r>
          </w:p>
        </w:tc>
      </w:tr>
      <w:tr w:rsidR="003A145D" w:rsidTr="003D7699">
        <w:trPr>
          <w:trHeight w:val="540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993996" w:rsidRDefault="003A145D" w:rsidP="003D7699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446E2A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 chạy cự ly ngắn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</w:tc>
      </w:tr>
      <w:tr w:rsidR="003A145D" w:rsidTr="003D7699">
        <w:trPr>
          <w:trHeight w:val="520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993996" w:rsidRDefault="003A145D" w:rsidP="003D769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3A145D" w:rsidTr="003D7699">
        <w:trPr>
          <w:trHeight w:val="528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</w:t>
            </w:r>
          </w:p>
        </w:tc>
      </w:tr>
      <w:tr w:rsidR="003A145D" w:rsidTr="003D7699">
        <w:trPr>
          <w:trHeight w:val="536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</w:t>
            </w:r>
            <w:r w:rsidRPr="002635FB">
              <w:rPr>
                <w:rFonts w:ascii="Times New Roman" w:hAnsi="Times New Roman"/>
              </w:rPr>
              <w:t>ể</w:t>
            </w:r>
            <w:r w:rsidRPr="002635FB">
              <w:rPr>
                <w:rFonts w:ascii="Times New Roman" w:hAnsi="Times New Roman"/>
                <w:lang w:val="vi-VN"/>
              </w:rPr>
              <w:t>m tra</w:t>
            </w:r>
          </w:p>
        </w:tc>
      </w:tr>
      <w:tr w:rsidR="003A145D" w:rsidTr="003D7699">
        <w:trPr>
          <w:trHeight w:val="516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Kỹ thuật nhảy xa kiểu ng</w:t>
            </w:r>
            <w:r w:rsidRPr="002635FB">
              <w:rPr>
                <w:rFonts w:ascii="Times New Roman" w:hAnsi="Times New Roman"/>
                <w:lang w:val="vi-VN"/>
              </w:rPr>
              <w:t>ồi</w:t>
            </w:r>
          </w:p>
        </w:tc>
      </w:tr>
      <w:tr w:rsidR="003A145D" w:rsidTr="003D7699">
        <w:trPr>
          <w:trHeight w:val="523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_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Tập luyện nhảy xa</w:t>
            </w:r>
          </w:p>
        </w:tc>
      </w:tr>
      <w:tr w:rsidR="003A145D" w:rsidTr="003D7699">
        <w:trPr>
          <w:trHeight w:val="545"/>
        </w:trPr>
        <w:tc>
          <w:tcPr>
            <w:tcW w:w="1188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– </w:t>
            </w:r>
          </w:p>
        </w:tc>
        <w:tc>
          <w:tcPr>
            <w:tcW w:w="99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3A145D" w:rsidRPr="002635FB" w:rsidRDefault="003A145D" w:rsidP="003D76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00" w:type="dxa"/>
            <w:vAlign w:val="center"/>
          </w:tcPr>
          <w:p w:rsidR="003A145D" w:rsidRPr="002635FB" w:rsidRDefault="003A145D" w:rsidP="003D7699">
            <w:pPr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2635FB">
              <w:rPr>
                <w:rFonts w:ascii="Times New Roman" w:hAnsi="Times New Roman"/>
                <w:lang w:val="vi-VN"/>
              </w:rPr>
              <w:t>ết thúc</w:t>
            </w:r>
          </w:p>
        </w:tc>
      </w:tr>
    </w:tbl>
    <w:p w:rsidR="003A145D" w:rsidRPr="003A3670" w:rsidRDefault="003A145D" w:rsidP="00D8742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chú: Giáo viên làm 4 bản: Nộp P.TS-ĐT (1 bản); Khoa KHCB (1 bản); Tổ trưởng (1 bản) và Giáo viên (1 bản)</w:t>
      </w:r>
    </w:p>
    <w:p w:rsidR="003A145D" w:rsidRPr="00073DE7" w:rsidRDefault="003A145D" w:rsidP="00D87429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3A145D" w:rsidRPr="00D87429" w:rsidRDefault="003A145D" w:rsidP="00D87429">
      <w:pPr>
        <w:ind w:left="8640" w:firstLine="720"/>
        <w:rPr>
          <w:rFonts w:ascii="Times New Roman" w:hAnsi="Times New Roman"/>
          <w:i/>
          <w:sz w:val="26"/>
          <w:szCs w:val="26"/>
          <w:lang w:val="vi-VN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 xml:space="preserve">Tp. Hồ Chí Minh, ngày  </w:t>
      </w:r>
      <w:r w:rsidRPr="00993996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 tháng     năm 20</w:t>
      </w:r>
    </w:p>
    <w:p w:rsidR="003A145D" w:rsidRDefault="003A145D" w:rsidP="00D8742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</w:r>
      <w:r w:rsidRPr="00993996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TRƯỞNG BỘ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MÔN                         </w:t>
      </w:r>
      <w:r w:rsidRPr="00993996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>GIẢNG VIÊN</w:t>
      </w:r>
    </w:p>
    <w:p w:rsidR="003A145D" w:rsidRDefault="003A145D" w:rsidP="00D8742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A145D" w:rsidRDefault="003A145D" w:rsidP="00D8742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3A145D" w:rsidRDefault="003A145D" w:rsidP="00D8742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A145D" w:rsidRDefault="003A145D" w:rsidP="00D8742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A145D" w:rsidRPr="00773730" w:rsidRDefault="003A145D" w:rsidP="00D8742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 w:rsidRPr="00993996">
        <w:rPr>
          <w:rFonts w:ascii="Times New Roman" w:hAnsi="Times New Roman"/>
          <w:b/>
          <w:sz w:val="26"/>
          <w:szCs w:val="26"/>
          <w:lang w:val="vi-VN"/>
        </w:rPr>
        <w:t xml:space="preserve">      </w:t>
      </w:r>
      <w:r>
        <w:rPr>
          <w:rFonts w:ascii="Times New Roman" w:hAnsi="Times New Roman"/>
          <w:b/>
          <w:sz w:val="26"/>
          <w:szCs w:val="26"/>
        </w:rPr>
        <w:t>Lê Thái Hùng</w:t>
      </w:r>
    </w:p>
    <w:p w:rsidR="003A145D" w:rsidRPr="00444468" w:rsidRDefault="003A145D">
      <w:pPr>
        <w:rPr>
          <w:rFonts w:ascii="Times New Roman" w:hAnsi="Times New Roman"/>
          <w:b/>
          <w:sz w:val="26"/>
          <w:szCs w:val="26"/>
          <w:lang w:val="vi-VN"/>
        </w:rPr>
      </w:pPr>
    </w:p>
    <w:sectPr w:rsidR="003A145D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8C2"/>
    <w:rsid w:val="0000073E"/>
    <w:rsid w:val="00012FF6"/>
    <w:rsid w:val="0005649A"/>
    <w:rsid w:val="00073DE7"/>
    <w:rsid w:val="0009171D"/>
    <w:rsid w:val="000C04D8"/>
    <w:rsid w:val="00140259"/>
    <w:rsid w:val="001618AF"/>
    <w:rsid w:val="001B3326"/>
    <w:rsid w:val="001C03E6"/>
    <w:rsid w:val="001C1758"/>
    <w:rsid w:val="001E20E4"/>
    <w:rsid w:val="002635FB"/>
    <w:rsid w:val="002B7DB0"/>
    <w:rsid w:val="002C681B"/>
    <w:rsid w:val="002E7915"/>
    <w:rsid w:val="002F0C6F"/>
    <w:rsid w:val="003218C2"/>
    <w:rsid w:val="003315C1"/>
    <w:rsid w:val="0033461A"/>
    <w:rsid w:val="003A145D"/>
    <w:rsid w:val="003A3670"/>
    <w:rsid w:val="003C624B"/>
    <w:rsid w:val="003D03BC"/>
    <w:rsid w:val="003D0A10"/>
    <w:rsid w:val="003D7699"/>
    <w:rsid w:val="00444468"/>
    <w:rsid w:val="00446E2A"/>
    <w:rsid w:val="004A2918"/>
    <w:rsid w:val="004A2C35"/>
    <w:rsid w:val="004A55B7"/>
    <w:rsid w:val="004B55E2"/>
    <w:rsid w:val="004C2B1B"/>
    <w:rsid w:val="004E63E3"/>
    <w:rsid w:val="005674FA"/>
    <w:rsid w:val="00567BD4"/>
    <w:rsid w:val="005701D4"/>
    <w:rsid w:val="00573F0A"/>
    <w:rsid w:val="005C2FC6"/>
    <w:rsid w:val="005D3586"/>
    <w:rsid w:val="006627F4"/>
    <w:rsid w:val="00667091"/>
    <w:rsid w:val="0067656B"/>
    <w:rsid w:val="006B0F94"/>
    <w:rsid w:val="006F1BC9"/>
    <w:rsid w:val="00730F09"/>
    <w:rsid w:val="00773730"/>
    <w:rsid w:val="0077704A"/>
    <w:rsid w:val="0078609A"/>
    <w:rsid w:val="007A2607"/>
    <w:rsid w:val="007E381B"/>
    <w:rsid w:val="007E3C14"/>
    <w:rsid w:val="007E3FEC"/>
    <w:rsid w:val="00867638"/>
    <w:rsid w:val="008A5C47"/>
    <w:rsid w:val="009215C0"/>
    <w:rsid w:val="00966CB6"/>
    <w:rsid w:val="00993996"/>
    <w:rsid w:val="009B3E79"/>
    <w:rsid w:val="00A70F9D"/>
    <w:rsid w:val="00A801B3"/>
    <w:rsid w:val="00A922D3"/>
    <w:rsid w:val="00AA0A35"/>
    <w:rsid w:val="00B5358E"/>
    <w:rsid w:val="00B957F2"/>
    <w:rsid w:val="00BA48FD"/>
    <w:rsid w:val="00C2296A"/>
    <w:rsid w:val="00CB2583"/>
    <w:rsid w:val="00D4622B"/>
    <w:rsid w:val="00D5761E"/>
    <w:rsid w:val="00D70852"/>
    <w:rsid w:val="00D87429"/>
    <w:rsid w:val="00DB03EF"/>
    <w:rsid w:val="00DC3279"/>
    <w:rsid w:val="00DC4380"/>
    <w:rsid w:val="00E64CA4"/>
    <w:rsid w:val="00E93E72"/>
    <w:rsid w:val="00EE4531"/>
    <w:rsid w:val="00F239F4"/>
    <w:rsid w:val="00F31D86"/>
    <w:rsid w:val="00F57DE6"/>
    <w:rsid w:val="00F708AD"/>
    <w:rsid w:val="00F837EB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basedOn w:val="DefaultParagraphFont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624</Words>
  <Characters>3560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UBND THÀNH PHỐ HỒ CHÍ MINH    </dc:title>
  <dc:subject/>
  <dc:creator>Administrator</dc:creator>
  <cp:keywords/>
  <dc:description/>
  <cp:lastModifiedBy>Lucky Star</cp:lastModifiedBy>
  <cp:revision>2</cp:revision>
  <cp:lastPrinted>2017-09-14T02:00:00Z</cp:lastPrinted>
  <dcterms:created xsi:type="dcterms:W3CDTF">2017-09-27T09:40:00Z</dcterms:created>
  <dcterms:modified xsi:type="dcterms:W3CDTF">2017-09-27T09:40:00Z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